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>
      <w:r w:rsidRPr="004B15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voiskorovo.ru/images/content/r/1.jpg" style="width:462.75pt;height:327pt;visibility:visible">
            <v:imagedata r:id="rId4" o:title=""/>
          </v:shape>
        </w:pict>
      </w:r>
    </w:p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://rostokino.mos.ru/upload/b14a_7KYXTOSzng0LZxaVvwIErbDu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22wEC8QIAAAAGAAAO&#10;AAAAAAAAAAAAAAAAAC4CAABkcnMvZTJvRG9jLnhtbFBLAQItABQABgAIAAAAIQBMoOks2AAAAAMB&#10;AAAPAAAAAAAAAAAAAAAAAEsFAABkcnMvZG93bnJldi54bWxQSwUGAAAAAAQABADzAAAAUAYAAAAA&#10;" filled="f" stroked="f">
            <o:lock v:ext="edit" aspectratio="t"/>
            <w10:anchorlock/>
          </v:rect>
        </w:pict>
      </w:r>
      <w:r w:rsidRPr="004B150A">
        <w:rPr>
          <w:noProof/>
          <w:lang w:eastAsia="ru-RU"/>
        </w:rPr>
        <w:pict>
          <v:shape id="Рисунок 3" o:spid="_x0000_i1027" type="#_x0000_t75" alt="http://rostokino.mos.ru/upload/b14a_7KYXTOSzng0LZxaVvwIErbDu.jpg" style="width:461.25pt;height:327.75pt;visibility:visible">
            <v:imagedata r:id="rId5" o:title=""/>
          </v:shape>
        </w:pict>
      </w:r>
    </w:p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/>
    <w:p w:rsidR="00381D86" w:rsidRDefault="00381D86" w:rsidP="00CC55E9">
      <w:r w:rsidRPr="004B150A">
        <w:rPr>
          <w:noProof/>
          <w:lang w:eastAsia="ru-RU"/>
        </w:rPr>
        <w:pict>
          <v:shape id="Рисунок 4" o:spid="_x0000_i1028" type="#_x0000_t75" alt="http://m-zao.ru/wp-content/uploads/2017/12/31b50946d8632467e652f7ea5da90845-1024x716.jpg" style="width:460.5pt;height:322.5pt;visibility:visible">
            <v:imagedata r:id="rId6" o:title=""/>
          </v:shape>
        </w:pict>
      </w:r>
    </w:p>
    <w:p w:rsidR="00381D86" w:rsidRPr="0072540D" w:rsidRDefault="00381D86" w:rsidP="0072540D"/>
    <w:p w:rsidR="00381D86" w:rsidRPr="0072540D" w:rsidRDefault="00381D86" w:rsidP="0072540D"/>
    <w:p w:rsidR="00381D86" w:rsidRPr="0072540D" w:rsidRDefault="00381D86" w:rsidP="0072540D"/>
    <w:p w:rsidR="00381D86" w:rsidRPr="0072540D" w:rsidRDefault="00381D86" w:rsidP="0072540D"/>
    <w:p w:rsidR="00381D86" w:rsidRPr="0072540D" w:rsidRDefault="00381D86" w:rsidP="0072540D"/>
    <w:p w:rsidR="00381D86" w:rsidRPr="0072540D" w:rsidRDefault="00381D86" w:rsidP="0072540D"/>
    <w:p w:rsidR="00381D86" w:rsidRDefault="00381D86" w:rsidP="0072540D"/>
    <w:p w:rsidR="00381D86" w:rsidRDefault="00381D86" w:rsidP="0072540D">
      <w:pPr>
        <w:tabs>
          <w:tab w:val="left" w:pos="4125"/>
        </w:tabs>
      </w:pPr>
      <w:r>
        <w:tab/>
      </w: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  <w:r w:rsidRPr="004B150A">
        <w:rPr>
          <w:noProof/>
          <w:lang w:eastAsia="ru-RU"/>
        </w:rPr>
        <w:pict>
          <v:shape id="Рисунок 5" o:spid="_x0000_i1029" type="#_x0000_t75" alt="http://www.ilizarov.ru/images/documents/antikorrupcia/1_chto_takoe_vzjatka.jpg" style="width:467.25pt;height:667.5pt;visibility:visible">
            <v:imagedata r:id="rId7" o:title=""/>
          </v:shape>
        </w:pict>
      </w: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  <w:r w:rsidRPr="004B150A">
        <w:rPr>
          <w:noProof/>
          <w:lang w:eastAsia="ru-RU"/>
        </w:rPr>
        <w:pict>
          <v:shape id="Рисунок 7" o:spid="_x0000_i1030" type="#_x0000_t75" alt="http://kcson-ryazan.ryazanszn.ru/sites/kcson-ryazan/files/news/2018-03/%D0%9F%D0%B0%D0%BC%D1%8F%D1%82%D0%BA%D0%B0%20%D0%BA%D0%BE%D1%80%D1%80%D1%83%D0%BF%D1%86%D0%B8%D1%8F%201.jpg" style="width:468pt;height:330.75pt;visibility:visible">
            <v:imagedata r:id="rId8" o:title=""/>
          </v:shape>
        </w:pict>
      </w:r>
    </w:p>
    <w:p w:rsidR="00381D86" w:rsidRDefault="00381D86" w:rsidP="0072540D">
      <w:pPr>
        <w:tabs>
          <w:tab w:val="left" w:pos="4125"/>
        </w:tabs>
      </w:pPr>
      <w:r w:rsidRPr="004B150A">
        <w:rPr>
          <w:noProof/>
          <w:lang w:eastAsia="ru-RU"/>
        </w:rPr>
        <w:pict>
          <v:shape id="Рисунок 6" o:spid="_x0000_i1031" type="#_x0000_t75" alt="http://xn----ftbbxcz6c.xn--p1ai/images/pamyatka-korrupciya-2018.jpg" style="width:466.5pt;height:659.25pt;visibility:visible">
            <v:imagedata r:id="rId9" o:title=""/>
          </v:shape>
        </w:pict>
      </w: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</w:p>
    <w:p w:rsidR="00381D86" w:rsidRDefault="00381D86" w:rsidP="0072540D">
      <w:pPr>
        <w:tabs>
          <w:tab w:val="left" w:pos="4125"/>
        </w:tabs>
      </w:pPr>
      <w:r w:rsidRPr="004B150A">
        <w:rPr>
          <w:noProof/>
          <w:lang w:eastAsia="ru-RU"/>
        </w:rPr>
        <w:pict>
          <v:shape id="Рисунок 8" o:spid="_x0000_i1032" type="#_x0000_t75" alt="http://prockurskobl.ru/upload/image/d05a29febd6608c0a19a72dad63b370e.jpg" style="width:466.5pt;height:330.75pt;visibility:visible">
            <v:imagedata r:id="rId10" o:title=""/>
          </v:shape>
        </w:pict>
      </w:r>
    </w:p>
    <w:p w:rsidR="00381D86" w:rsidRPr="000B3629" w:rsidRDefault="00381D86" w:rsidP="000B3629"/>
    <w:p w:rsidR="00381D86" w:rsidRDefault="00381D86" w:rsidP="000B3629"/>
    <w:p w:rsidR="00381D86" w:rsidRDefault="00381D86" w:rsidP="000B3629">
      <w:pPr>
        <w:tabs>
          <w:tab w:val="left" w:pos="7425"/>
        </w:tabs>
      </w:pPr>
      <w:r>
        <w:tab/>
      </w: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  <w:r w:rsidRPr="004B150A">
        <w:rPr>
          <w:noProof/>
          <w:lang w:eastAsia="ru-RU"/>
        </w:rPr>
        <w:pict>
          <v:shape id="Рисунок 9" o:spid="_x0000_i1033" type="#_x0000_t75" alt="http://school11.shadr.ru/media/Antikorrupciya%20baneri/Pamyatka_Korrupciya.jpg" style="width:463.5pt;height:339pt;visibility:visible">
            <v:imagedata r:id="rId11" o:title=""/>
          </v:shape>
        </w:pict>
      </w: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  <w:r w:rsidRPr="004B150A">
        <w:rPr>
          <w:noProof/>
          <w:lang w:eastAsia="ru-RU"/>
        </w:rPr>
        <w:pict>
          <v:shape id="Рисунок 10" o:spid="_x0000_i1034" type="#_x0000_t75" style="width:462pt;height:333.75pt;visibility:visible">
            <v:imagedata r:id="rId12" o:title=""/>
          </v:shape>
        </w:pict>
      </w:r>
      <w:bookmarkStart w:id="0" w:name="_GoBack"/>
      <w:bookmarkEnd w:id="0"/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Default="00381D86" w:rsidP="000B3629">
      <w:pPr>
        <w:tabs>
          <w:tab w:val="left" w:pos="7425"/>
        </w:tabs>
      </w:pPr>
    </w:p>
    <w:p w:rsidR="00381D86" w:rsidRPr="000B3629" w:rsidRDefault="00381D86" w:rsidP="000B3629">
      <w:pPr>
        <w:tabs>
          <w:tab w:val="left" w:pos="7425"/>
        </w:tabs>
      </w:pPr>
    </w:p>
    <w:sectPr w:rsidR="00381D86" w:rsidRPr="000B3629" w:rsidSect="00CA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1895"/>
    <w:rsid w:val="000B3629"/>
    <w:rsid w:val="00131584"/>
    <w:rsid w:val="00242398"/>
    <w:rsid w:val="0029790E"/>
    <w:rsid w:val="002C5573"/>
    <w:rsid w:val="0035037C"/>
    <w:rsid w:val="00381D86"/>
    <w:rsid w:val="00496C45"/>
    <w:rsid w:val="004B150A"/>
    <w:rsid w:val="004D7235"/>
    <w:rsid w:val="005A1895"/>
    <w:rsid w:val="0072540D"/>
    <w:rsid w:val="00900317"/>
    <w:rsid w:val="00AE6399"/>
    <w:rsid w:val="00BE6B03"/>
    <w:rsid w:val="00CA76BD"/>
    <w:rsid w:val="00CC55E9"/>
    <w:rsid w:val="00D503AA"/>
    <w:rsid w:val="00DC4C41"/>
    <w:rsid w:val="00EA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6B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</Pages>
  <Words>22</Words>
  <Characters>128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PC2811131</dc:creator>
  <cp:keywords/>
  <dc:description/>
  <cp:lastModifiedBy>малолокнянский сельсовет</cp:lastModifiedBy>
  <cp:revision>2</cp:revision>
  <dcterms:created xsi:type="dcterms:W3CDTF">2018-09-25T10:53:00Z</dcterms:created>
  <dcterms:modified xsi:type="dcterms:W3CDTF">2018-09-25T10:53:00Z</dcterms:modified>
</cp:coreProperties>
</file>