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  <w:r w:rsidRPr="00164A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www.zatosoln.ru/tinybrowser/images/novosti/2017/01/_full/_ilovepdf_com.jpg" style="width:468pt;height:661.5pt;visibility:visible">
            <v:imagedata r:id="rId5" o:title=""/>
          </v:shape>
        </w:pict>
      </w: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  <w:bookmarkStart w:id="0" w:name="_GoBack"/>
      <w:bookmarkEnd w:id="0"/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  <w:r w:rsidRPr="00164AB3">
        <w:rPr>
          <w:noProof/>
        </w:rPr>
        <w:pict>
          <v:shape id="Рисунок 4" o:spid="_x0000_i1026" type="#_x0000_t75" alt="http://edumalykla.ucoz.ru/11111/korrupcija.jpg" style="width:463.5pt;height:317.25pt;visibility:visible">
            <v:imagedata r:id="rId6" o:title=""/>
          </v:shape>
        </w:pict>
      </w: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noProof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3938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3938" w:rsidRPr="00C22A5A" w:rsidRDefault="00AA3938" w:rsidP="00C22A5A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AA3938" w:rsidRPr="00C22A5A" w:rsidSect="009D5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C3C46"/>
    <w:multiLevelType w:val="multilevel"/>
    <w:tmpl w:val="043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C312A6"/>
    <w:multiLevelType w:val="multilevel"/>
    <w:tmpl w:val="2100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F9D"/>
    <w:rsid w:val="0015255C"/>
    <w:rsid w:val="00164AB3"/>
    <w:rsid w:val="00405412"/>
    <w:rsid w:val="00406F6D"/>
    <w:rsid w:val="006F7AAF"/>
    <w:rsid w:val="00737914"/>
    <w:rsid w:val="00803F9D"/>
    <w:rsid w:val="00900656"/>
    <w:rsid w:val="009D5056"/>
    <w:rsid w:val="00A50B93"/>
    <w:rsid w:val="00AA3938"/>
    <w:rsid w:val="00C22A5A"/>
    <w:rsid w:val="00C45D27"/>
    <w:rsid w:val="00DB6B25"/>
    <w:rsid w:val="00E32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5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22A5A"/>
    <w:pPr>
      <w:spacing w:before="100" w:beforeAutospacing="1" w:after="100" w:afterAutospacing="1"/>
    </w:pPr>
  </w:style>
  <w:style w:type="paragraph" w:customStyle="1" w:styleId="titlepage">
    <w:name w:val="titlepage"/>
    <w:basedOn w:val="Normal"/>
    <w:uiPriority w:val="99"/>
    <w:rsid w:val="00C22A5A"/>
    <w:pPr>
      <w:spacing w:before="100" w:beforeAutospacing="1" w:after="100" w:afterAutospacing="1"/>
    </w:pPr>
  </w:style>
  <w:style w:type="paragraph" w:customStyle="1" w:styleId="menutop">
    <w:name w:val="menutop"/>
    <w:basedOn w:val="Normal"/>
    <w:uiPriority w:val="99"/>
    <w:rsid w:val="00C22A5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C22A5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rsid w:val="00C22A5A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05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541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00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2</Words>
  <Characters>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PC2811131</dc:creator>
  <cp:keywords/>
  <dc:description/>
  <cp:lastModifiedBy>малолокнянский сельсовет</cp:lastModifiedBy>
  <cp:revision>2</cp:revision>
  <dcterms:created xsi:type="dcterms:W3CDTF">2018-04-12T07:00:00Z</dcterms:created>
  <dcterms:modified xsi:type="dcterms:W3CDTF">2018-04-12T07:00:00Z</dcterms:modified>
</cp:coreProperties>
</file>